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BEB87" w14:textId="77777777" w:rsidR="00092B58" w:rsidRDefault="00092B58" w:rsidP="00092B58">
      <w:pPr>
        <w:pStyle w:val="ImagePlaceholder"/>
      </w:pPr>
      <w:r>
        <w:rPr>
          <w:noProof/>
          <w:lang w:val="en-AU" w:eastAsia="en-AU"/>
        </w:rPr>
        <mc:AlternateContent>
          <mc:Choice Requires="wps">
            <w:drawing>
              <wp:anchor distT="0" distB="0" distL="114300" distR="114300" simplePos="0" relativeHeight="251659264" behindDoc="1" locked="1" layoutInCell="1" allowOverlap="1" wp14:anchorId="27D75535" wp14:editId="09E1B56D">
                <wp:simplePos x="0" y="0"/>
                <wp:positionH relativeFrom="page">
                  <wp:posOffset>0</wp:posOffset>
                </wp:positionH>
                <wp:positionV relativeFrom="paragraph">
                  <wp:posOffset>-333375</wp:posOffset>
                </wp:positionV>
                <wp:extent cx="7772400" cy="10058400"/>
                <wp:effectExtent l="0" t="0" r="0" b="0"/>
                <wp:wrapNone/>
                <wp:docPr id="1465326552" name="Rectangle 1465326552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72400" cy="10058400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  <a:alpha val="13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9D588" w14:textId="77777777" w:rsidR="00E3785A" w:rsidRDefault="00E3785A" w:rsidP="00E3785A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D75535" id="Rectangle 1465326552" o:spid="_x0000_s1026" alt="&quot;&quot;" style="position:absolute;margin-left:0;margin-top:-26.25pt;width:612pt;height:11in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" fillcolor="#e1daec [660]" stroked="f" strokeweight="1pt">
                <v:fill opacity="8481f"/>
                <v:textbox>
                  <w:txbxContent>
                    <w:p w14:paraId="52D9D588" w14:textId="77777777" w:rsidR="00E3785A" w:rsidRDefault="00E3785A" w:rsidP="00E3785A">
                      <w:pPr>
                        <w:jc w:val="center"/>
                      </w:pPr>
                    </w:p>
                  </w:txbxContent>
                </v:textbox>
                <w10:wrap anchorx="page"/>
                <w10:anchorlock/>
              </v:rect>
            </w:pict>
          </mc:Fallback>
        </mc:AlternateContent>
      </w:r>
    </w:p>
    <w:tbl>
      <w:tblPr>
        <w:tblW w:w="5000" w:type="pct"/>
        <w:jc w:val="center"/>
        <w:tblLayout w:type="fixed"/>
        <w:tblCellMar>
          <w:left w:w="115" w:type="dxa"/>
          <w:right w:w="115" w:type="dxa"/>
        </w:tblCellMar>
        <w:tblLook w:val="0600" w:firstRow="0" w:lastRow="0" w:firstColumn="0" w:lastColumn="0" w:noHBand="1" w:noVBand="1"/>
      </w:tblPr>
      <w:tblGrid>
        <w:gridCol w:w="3150"/>
        <w:gridCol w:w="360"/>
        <w:gridCol w:w="2520"/>
        <w:gridCol w:w="66"/>
        <w:gridCol w:w="654"/>
        <w:gridCol w:w="4030"/>
        <w:gridCol w:w="20"/>
      </w:tblGrid>
      <w:tr w:rsidR="00092B58" w:rsidRPr="0085363C" w14:paraId="0A0902CA" w14:textId="77777777" w:rsidTr="00AA7C8A">
        <w:trPr>
          <w:trHeight w:val="1971"/>
          <w:jc w:val="center"/>
        </w:trPr>
        <w:tc>
          <w:tcPr>
            <w:tcW w:w="10800" w:type="dxa"/>
            <w:gridSpan w:val="7"/>
            <w:vAlign w:val="center"/>
          </w:tcPr>
          <w:p w14:paraId="15D79202" w14:textId="6A779377" w:rsidR="00092B58" w:rsidRPr="00DC4A6D" w:rsidRDefault="00885660" w:rsidP="00C17861">
            <w:pPr>
              <w:pStyle w:val="Titel"/>
              <w:rPr>
                <w:rFonts w:ascii="Posterama" w:hAnsi="Posterama" w:cs="Posterama"/>
                <w:sz w:val="96"/>
                <w:szCs w:val="96"/>
              </w:rPr>
            </w:pPr>
            <w:r>
              <w:rPr>
                <w:rFonts w:ascii="Posterama" w:hAnsi="Posterama" w:cs="Posterama"/>
                <w:sz w:val="100"/>
                <w:szCs w:val="100"/>
              </w:rPr>
              <w:t>Finn Gaillard</w:t>
            </w:r>
            <w:r w:rsidR="00300BC8">
              <w:rPr>
                <w:rFonts w:ascii="Posterama" w:hAnsi="Posterama" w:cs="Posterama"/>
                <w:sz w:val="100"/>
                <w:szCs w:val="100"/>
              </w:rPr>
              <w:t xml:space="preserve"> </w:t>
            </w:r>
          </w:p>
        </w:tc>
      </w:tr>
      <w:tr w:rsidR="00092B58" w:rsidRPr="0085363C" w14:paraId="5F070086" w14:textId="77777777" w:rsidTr="004954D6">
        <w:trPr>
          <w:trHeight w:val="423"/>
          <w:jc w:val="center"/>
        </w:trPr>
        <w:tc>
          <w:tcPr>
            <w:tcW w:w="10800" w:type="dxa"/>
            <w:gridSpan w:val="7"/>
          </w:tcPr>
          <w:p w14:paraId="16BCAB5E" w14:textId="77777777" w:rsidR="00092B58" w:rsidRPr="0085363C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</w:tr>
      <w:tr w:rsidR="00092B58" w:rsidRPr="00F079F2" w14:paraId="0EE93445" w14:textId="77777777" w:rsidTr="0061426F">
        <w:trPr>
          <w:gridAfter w:val="1"/>
          <w:wAfter w:w="20" w:type="dxa"/>
          <w:trHeight w:val="243"/>
          <w:jc w:val="center"/>
        </w:trPr>
        <w:tc>
          <w:tcPr>
            <w:tcW w:w="3150" w:type="dxa"/>
            <w:vMerge w:val="restart"/>
            <w:tcBorders>
              <w:top w:val="single" w:sz="12" w:space="0" w:color="6D509B" w:themeColor="accent1"/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top w:w="144" w:type="dxa"/>
              <w:left w:w="288" w:type="dxa"/>
              <w:bottom w:w="72" w:type="dxa"/>
              <w:right w:w="144" w:type="dxa"/>
            </w:tcMar>
          </w:tcPr>
          <w:p w14:paraId="2AAC0A8B" w14:textId="45C3A349" w:rsidR="00092B58" w:rsidRPr="0061426F" w:rsidRDefault="0061426F" w:rsidP="00690E3F">
            <w:pPr>
              <w:pStyle w:val="Kop1"/>
              <w:rPr>
                <w:rFonts w:ascii="Times" w:hAnsi="Times" w:cs="Times"/>
                <w:lang w:val="nl-NL"/>
              </w:rPr>
            </w:pPr>
            <w:r w:rsidRPr="0061426F">
              <w:rPr>
                <w:lang w:val="nl-NL"/>
              </w:rPr>
              <w:t>Profiel</w:t>
            </w:r>
          </w:p>
          <w:p w14:paraId="251D459F" w14:textId="723C1CDB" w:rsidR="00092B58" w:rsidRPr="0061426F" w:rsidRDefault="000A4527" w:rsidP="00690E3F">
            <w:pPr>
              <w:rPr>
                <w:lang w:val="nl-NL"/>
              </w:rPr>
            </w:pPr>
            <w:r>
              <w:rPr>
                <w:lang w:val="nl-NL"/>
              </w:rPr>
              <w:t xml:space="preserve">Ik ben student aan Hogeschool Utrecht. </w:t>
            </w:r>
            <w:r w:rsidR="0061426F">
              <w:rPr>
                <w:lang w:val="nl-NL"/>
              </w:rPr>
              <w:t xml:space="preserve">Naast mijn studie zoek ik een bijbaan waar ik mijn interesses en vaardigheden goed kan inzetten. Ik ben sportief en sociaal en vind het leuk om met mensen te werken. </w:t>
            </w:r>
          </w:p>
          <w:p w14:paraId="6F04B768" w14:textId="77777777" w:rsidR="00092B58" w:rsidRPr="0061426F" w:rsidRDefault="00092B58" w:rsidP="00AA7C8A">
            <w:pPr>
              <w:rPr>
                <w:szCs w:val="26"/>
                <w:lang w:val="nl-NL"/>
              </w:rPr>
            </w:pPr>
          </w:p>
          <w:p w14:paraId="22FCF809" w14:textId="0C131B04" w:rsidR="00092B58" w:rsidRPr="0061426F" w:rsidRDefault="0061426F" w:rsidP="00300BC8">
            <w:pPr>
              <w:pStyle w:val="Kop1"/>
              <w:rPr>
                <w:rFonts w:ascii="Times" w:hAnsi="Times" w:cs="Times"/>
                <w:lang w:val="nl-NL"/>
              </w:rPr>
            </w:pPr>
            <w:r w:rsidRPr="0061426F">
              <w:rPr>
                <w:lang w:val="nl-NL"/>
              </w:rPr>
              <w:t>Vaardigheden</w:t>
            </w:r>
          </w:p>
          <w:p w14:paraId="39A8859A" w14:textId="73DBD5BB" w:rsidR="0061426F" w:rsidRDefault="0061426F" w:rsidP="00690E3F">
            <w:pPr>
              <w:pStyle w:val="BulletList"/>
              <w:rPr>
                <w:lang w:val="nl-NL"/>
              </w:rPr>
            </w:pPr>
            <w:r>
              <w:rPr>
                <w:lang w:val="nl-NL"/>
              </w:rPr>
              <w:t>Sociaal</w:t>
            </w:r>
          </w:p>
          <w:p w14:paraId="5DC4306F" w14:textId="322B13EF" w:rsidR="00092B58" w:rsidRPr="0061426F" w:rsidRDefault="0061426F" w:rsidP="00690E3F">
            <w:pPr>
              <w:pStyle w:val="BulletList"/>
              <w:rPr>
                <w:lang w:val="nl-NL"/>
              </w:rPr>
            </w:pPr>
            <w:r w:rsidRPr="0061426F">
              <w:rPr>
                <w:lang w:val="nl-NL"/>
              </w:rPr>
              <w:t>Communicatief</w:t>
            </w:r>
          </w:p>
          <w:p w14:paraId="4A82F0E2" w14:textId="00F636F0" w:rsidR="00300BC8" w:rsidRPr="0061426F" w:rsidRDefault="0061426F" w:rsidP="00300BC8">
            <w:pPr>
              <w:pStyle w:val="BulletList"/>
              <w:rPr>
                <w:lang w:val="nl-NL"/>
              </w:rPr>
            </w:pPr>
            <w:r w:rsidRPr="0061426F">
              <w:rPr>
                <w:lang w:val="nl-NL"/>
              </w:rPr>
              <w:t>Sportief</w:t>
            </w:r>
          </w:p>
          <w:p w14:paraId="1C5FF0C9" w14:textId="6AA7606D" w:rsidR="00300BC8" w:rsidRPr="0061426F" w:rsidRDefault="0061426F" w:rsidP="00300BC8">
            <w:pPr>
              <w:pStyle w:val="BulletList"/>
              <w:rPr>
                <w:lang w:val="nl-NL"/>
              </w:rPr>
            </w:pPr>
            <w:r w:rsidRPr="0061426F">
              <w:rPr>
                <w:lang w:val="nl-NL"/>
              </w:rPr>
              <w:t>Oog voor d</w:t>
            </w:r>
            <w:r>
              <w:rPr>
                <w:lang w:val="nl-NL"/>
              </w:rPr>
              <w:t>etail</w:t>
            </w:r>
          </w:p>
          <w:p w14:paraId="27A50AF7" w14:textId="5011600D" w:rsidR="00300BC8" w:rsidRDefault="0061426F" w:rsidP="00300BC8">
            <w:pPr>
              <w:pStyle w:val="BulletList"/>
            </w:pPr>
            <w:proofErr w:type="spellStart"/>
            <w:r>
              <w:t>Creatief</w:t>
            </w:r>
            <w:proofErr w:type="spellEnd"/>
          </w:p>
          <w:p w14:paraId="7DB5E6FE" w14:textId="459EC5D0" w:rsidR="00690E3F" w:rsidRDefault="00690E3F" w:rsidP="00690E3F">
            <w:pPr>
              <w:pStyle w:val="BulletList"/>
            </w:pPr>
          </w:p>
          <w:p w14:paraId="466B8D8B" w14:textId="77777777" w:rsidR="00300BC8" w:rsidRPr="00495CDE" w:rsidRDefault="00300BC8" w:rsidP="00690E3F">
            <w:pPr>
              <w:pStyle w:val="BulletList"/>
            </w:pPr>
          </w:p>
          <w:p w14:paraId="2721DD4C" w14:textId="1DC4F4EC" w:rsidR="00690E3F" w:rsidRPr="00690E3F" w:rsidRDefault="0061426F" w:rsidP="00690E3F">
            <w:pPr>
              <w:pStyle w:val="Kop2"/>
            </w:pPr>
            <w:r>
              <w:t>ADRES</w:t>
            </w:r>
          </w:p>
          <w:p w14:paraId="5933713E" w14:textId="4F7E20D3" w:rsidR="00690E3F" w:rsidRDefault="00885660" w:rsidP="00444441">
            <w:pPr>
              <w:pStyle w:val="Kop3"/>
            </w:pPr>
            <w:r>
              <w:t>Gildstraat 120</w:t>
            </w:r>
          </w:p>
          <w:p w14:paraId="7F0E654A" w14:textId="4A53294E" w:rsidR="00885660" w:rsidRPr="00885660" w:rsidRDefault="00885660" w:rsidP="00885660">
            <w:r>
              <w:t>3572ES Utrecht</w:t>
            </w:r>
          </w:p>
          <w:p w14:paraId="258C400D" w14:textId="77777777" w:rsidR="00690E3F" w:rsidRDefault="00460327" w:rsidP="00690E3F">
            <w:pPr>
              <w:pStyle w:val="Kop2"/>
              <w:rPr>
                <w:color w:val="auto"/>
              </w:rPr>
            </w:pPr>
            <w:sdt>
              <w:sdtPr>
                <w:id w:val="1664974883"/>
                <w:placeholder>
                  <w:docPart w:val="C3AB98CED0A7409886AF17E5E49F855D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461532">
                  <w:t>PHONE</w:t>
                </w:r>
              </w:sdtContent>
            </w:sdt>
          </w:p>
          <w:p w14:paraId="1081F51D" w14:textId="3941FD13" w:rsidR="00690E3F" w:rsidRPr="00444441" w:rsidRDefault="00885660" w:rsidP="00444441">
            <w:pPr>
              <w:pStyle w:val="Kop3"/>
              <w:rPr>
                <w:szCs w:val="20"/>
              </w:rPr>
            </w:pPr>
            <w:r>
              <w:t>+31 6 38 65 8687</w:t>
            </w:r>
          </w:p>
          <w:p w14:paraId="64A50A76" w14:textId="77777777" w:rsidR="00690E3F" w:rsidRDefault="00460327" w:rsidP="00690E3F">
            <w:pPr>
              <w:pStyle w:val="Kop2"/>
              <w:rPr>
                <w:color w:val="auto"/>
              </w:rPr>
            </w:pPr>
            <w:sdt>
              <w:sdtPr>
                <w:id w:val="564765442"/>
                <w:placeholder>
                  <w:docPart w:val="749CAB3F207D48D5AF1F3684E7198DA0"/>
                </w:placeholder>
                <w:temporary/>
                <w:showingPlcHdr/>
                <w15:appearance w15:val="hidden"/>
              </w:sdtPr>
              <w:sdtEndPr/>
              <w:sdtContent>
                <w:r w:rsidR="00300BC8" w:rsidRPr="00461532">
                  <w:t>EMAIL</w:t>
                </w:r>
              </w:sdtContent>
            </w:sdt>
          </w:p>
          <w:p w14:paraId="2A8F4229" w14:textId="36BDBC3B" w:rsidR="00690E3F" w:rsidRPr="00444441" w:rsidRDefault="00885660" w:rsidP="00444441">
            <w:pPr>
              <w:pStyle w:val="Kop3"/>
              <w:rPr>
                <w:szCs w:val="20"/>
              </w:rPr>
            </w:pPr>
            <w:r>
              <w:t>finn</w:t>
            </w:r>
            <w:r w:rsidR="0061426F">
              <w:t>gaillard@icould.com</w:t>
            </w:r>
          </w:p>
          <w:p w14:paraId="2CE72DC4" w14:textId="27EAEE24" w:rsidR="00690E3F" w:rsidRPr="00C17861" w:rsidRDefault="00690E3F" w:rsidP="00C17861">
            <w:pPr>
              <w:pStyle w:val="Kop3"/>
              <w:rPr>
                <w:szCs w:val="20"/>
              </w:rPr>
            </w:pPr>
          </w:p>
        </w:tc>
        <w:tc>
          <w:tcPr>
            <w:tcW w:w="360" w:type="dxa"/>
            <w:vMerge w:val="restart"/>
            <w:tcBorders>
              <w:left w:val="single" w:sz="12" w:space="0" w:color="6D509B" w:themeColor="accent1"/>
            </w:tcBorders>
          </w:tcPr>
          <w:p w14:paraId="3BD3889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586" w:type="dxa"/>
            <w:gridSpan w:val="2"/>
            <w:vMerge w:val="restart"/>
            <w:vAlign w:val="center"/>
          </w:tcPr>
          <w:p w14:paraId="3D2C51F7" w14:textId="49CC57B0" w:rsidR="00092B58" w:rsidRPr="00300BC8" w:rsidRDefault="0061426F" w:rsidP="00300BC8">
            <w:pPr>
              <w:pStyle w:val="Kop1"/>
            </w:pPr>
            <w:r>
              <w:t>werkervaring</w:t>
            </w:r>
          </w:p>
        </w:tc>
        <w:tc>
          <w:tcPr>
            <w:tcW w:w="4684" w:type="dxa"/>
            <w:gridSpan w:val="2"/>
            <w:tcBorders>
              <w:bottom w:val="single" w:sz="12" w:space="0" w:color="6D509B" w:themeColor="accent1"/>
            </w:tcBorders>
          </w:tcPr>
          <w:p w14:paraId="68513849" w14:textId="77777777" w:rsidR="00092B58" w:rsidRPr="00F079F2" w:rsidRDefault="00092B58" w:rsidP="00690E3F"/>
        </w:tc>
      </w:tr>
      <w:tr w:rsidR="00092B58" w:rsidRPr="00F079F2" w14:paraId="2E6CCAF8" w14:textId="77777777" w:rsidTr="0061426F">
        <w:trPr>
          <w:gridAfter w:val="1"/>
          <w:wAfter w:w="20" w:type="dxa"/>
          <w:trHeight w:val="72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2386F630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0B9F4EFB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86" w:type="dxa"/>
            <w:gridSpan w:val="2"/>
            <w:vMerge/>
          </w:tcPr>
          <w:p w14:paraId="79A5A7DB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684" w:type="dxa"/>
            <w:gridSpan w:val="2"/>
            <w:tcBorders>
              <w:top w:val="single" w:sz="12" w:space="0" w:color="6D509B" w:themeColor="accent1"/>
            </w:tcBorders>
          </w:tcPr>
          <w:p w14:paraId="632570FF" w14:textId="77777777" w:rsidR="00092B58" w:rsidRPr="00F079F2" w:rsidRDefault="00092B58" w:rsidP="00690E3F"/>
        </w:tc>
      </w:tr>
      <w:tr w:rsidR="00092B58" w:rsidRPr="00F079F2" w14:paraId="1076B7BD" w14:textId="77777777" w:rsidTr="000A4527">
        <w:trPr>
          <w:gridAfter w:val="1"/>
          <w:wAfter w:w="20" w:type="dxa"/>
          <w:trHeight w:val="3016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1EB347E4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5ED9A75B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5EF62A5E" w14:textId="4F55D9AE" w:rsidR="00092B58" w:rsidRPr="00E3785A" w:rsidRDefault="00E3785A" w:rsidP="00444441">
            <w:pPr>
              <w:pStyle w:val="Kop4"/>
              <w:rPr>
                <w:lang w:val="nl-NL"/>
              </w:rPr>
            </w:pPr>
            <w:r w:rsidRPr="00E3785A">
              <w:rPr>
                <w:lang w:val="nl-NL"/>
              </w:rPr>
              <w:t>2021-2023</w:t>
            </w:r>
            <w:r w:rsidR="00444441" w:rsidRPr="00E3785A">
              <w:rPr>
                <w:lang w:val="nl-NL"/>
              </w:rPr>
              <w:t xml:space="preserve"> </w:t>
            </w:r>
          </w:p>
          <w:p w14:paraId="78346B11" w14:textId="1245FF67" w:rsidR="0061426F" w:rsidRPr="0061426F" w:rsidRDefault="0061426F" w:rsidP="0061426F">
            <w:pPr>
              <w:rPr>
                <w:lang w:val="nl-NL"/>
              </w:rPr>
            </w:pPr>
            <w:r w:rsidRPr="0061426F">
              <w:rPr>
                <w:lang w:val="nl-NL"/>
              </w:rPr>
              <w:t>Voetbaltrainer Ubuntu Sports, voetbalkampen v</w:t>
            </w:r>
            <w:r>
              <w:rPr>
                <w:lang w:val="nl-NL"/>
              </w:rPr>
              <w:t xml:space="preserve">oor jonge kinderen </w:t>
            </w:r>
            <w:r w:rsidR="00E3785A">
              <w:rPr>
                <w:lang w:val="nl-NL"/>
              </w:rPr>
              <w:t>en spelletjes met</w:t>
            </w:r>
            <w:r>
              <w:rPr>
                <w:lang w:val="nl-NL"/>
              </w:rPr>
              <w:t xml:space="preserve"> gehandicapte mensen.</w:t>
            </w:r>
          </w:p>
          <w:p w14:paraId="3263EC12" w14:textId="77777777" w:rsidR="00E3785A" w:rsidRDefault="00E3785A" w:rsidP="00E3785A">
            <w:pPr>
              <w:pStyle w:val="Kop4"/>
            </w:pPr>
          </w:p>
          <w:p w14:paraId="3F711330" w14:textId="33ADECD8" w:rsidR="00E3785A" w:rsidRDefault="00E3785A" w:rsidP="00E3785A">
            <w:pPr>
              <w:pStyle w:val="Kop4"/>
            </w:pPr>
            <w:r>
              <w:t>dECEMBER 2022- APRIL 2023</w:t>
            </w:r>
          </w:p>
          <w:p w14:paraId="31681DA5" w14:textId="7990D3CB" w:rsidR="000A4527" w:rsidRDefault="000A4527" w:rsidP="000A4527">
            <w:pPr>
              <w:rPr>
                <w:lang w:val="nl-NL"/>
              </w:rPr>
            </w:pPr>
            <w:r w:rsidRPr="000A4527">
              <w:rPr>
                <w:lang w:val="nl-NL"/>
              </w:rPr>
              <w:t>Afwas en bediening, Pizza B</w:t>
            </w:r>
            <w:r>
              <w:rPr>
                <w:lang w:val="nl-NL"/>
              </w:rPr>
              <w:t>eppe</w:t>
            </w:r>
          </w:p>
          <w:p w14:paraId="369DCE4D" w14:textId="77777777" w:rsidR="000A4527" w:rsidRPr="000A4527" w:rsidRDefault="000A4527" w:rsidP="000A4527">
            <w:pPr>
              <w:rPr>
                <w:lang w:val="nl-NL"/>
              </w:rPr>
            </w:pPr>
          </w:p>
          <w:p w14:paraId="660E6CD8" w14:textId="5CEACAFF" w:rsidR="00092B58" w:rsidRPr="000A4527" w:rsidRDefault="00E3785A" w:rsidP="00E3785A">
            <w:pPr>
              <w:pStyle w:val="Kop4"/>
              <w:rPr>
                <w:lang w:val="de-DE"/>
              </w:rPr>
            </w:pPr>
            <w:r w:rsidRPr="000A4527">
              <w:rPr>
                <w:lang w:val="de-DE"/>
              </w:rPr>
              <w:t>november 2023-april 2024</w:t>
            </w:r>
            <w:r w:rsidR="00444441" w:rsidRPr="000A4527">
              <w:rPr>
                <w:lang w:val="de-DE"/>
              </w:rPr>
              <w:t xml:space="preserve"> </w:t>
            </w:r>
          </w:p>
          <w:p w14:paraId="05840F79" w14:textId="23C7B2B0" w:rsidR="00E3785A" w:rsidRDefault="00E3785A" w:rsidP="00E3785A">
            <w:r>
              <w:t xml:space="preserve">Scooter </w:t>
            </w:r>
            <w:proofErr w:type="spellStart"/>
            <w:r>
              <w:t>bezorger</w:t>
            </w:r>
            <w:proofErr w:type="spellEnd"/>
            <w:r>
              <w:t>, New York Pizza</w:t>
            </w:r>
          </w:p>
          <w:p w14:paraId="6994B406" w14:textId="77777777" w:rsidR="00AC2BB6" w:rsidRDefault="00AC2BB6" w:rsidP="00E3785A"/>
          <w:p w14:paraId="2391E3C1" w14:textId="4902650F" w:rsidR="00DB647D" w:rsidRDefault="00DB647D" w:rsidP="00E3785A">
            <w:r>
              <w:t>JUNI 2025-HEDEN</w:t>
            </w:r>
          </w:p>
          <w:p w14:paraId="1ECDB54B" w14:textId="1D50C166" w:rsidR="00DB647D" w:rsidRDefault="00DB647D" w:rsidP="00E3785A">
            <w:r>
              <w:t xml:space="preserve">Fitness </w:t>
            </w:r>
            <w:proofErr w:type="spellStart"/>
            <w:r>
              <w:t>medewerker</w:t>
            </w:r>
            <w:proofErr w:type="spellEnd"/>
            <w:r>
              <w:t>, Fysio Fitness Visscher</w:t>
            </w:r>
          </w:p>
          <w:p w14:paraId="544E6534" w14:textId="77777777" w:rsidR="00D049D2" w:rsidRDefault="00D049D2" w:rsidP="00E3785A"/>
          <w:p w14:paraId="71242153" w14:textId="519CBE06" w:rsidR="00D049D2" w:rsidRDefault="00D049D2" w:rsidP="00E3785A">
            <w:r>
              <w:t xml:space="preserve">SEPTEMBER 2025- </w:t>
            </w:r>
            <w:proofErr w:type="spellStart"/>
            <w:r>
              <w:t>JANUARI</w:t>
            </w:r>
            <w:proofErr w:type="spellEnd"/>
            <w:r>
              <w:t xml:space="preserve"> 2026</w:t>
            </w:r>
          </w:p>
          <w:p w14:paraId="0A700223" w14:textId="6509906D" w:rsidR="00D049D2" w:rsidRDefault="00464EFE" w:rsidP="00E3785A">
            <w:proofErr w:type="spellStart"/>
            <w:r>
              <w:t>Marketingstagair</w:t>
            </w:r>
            <w:proofErr w:type="spellEnd"/>
            <w:r>
              <w:t>, Enricofood</w:t>
            </w:r>
          </w:p>
          <w:p w14:paraId="32BEB89A" w14:textId="77777777" w:rsidR="00E3785A" w:rsidRPr="00E3785A" w:rsidRDefault="00E3785A" w:rsidP="00E3785A"/>
          <w:p w14:paraId="527292CE" w14:textId="5C01E204" w:rsidR="00092B58" w:rsidRPr="00046661" w:rsidRDefault="00092B58" w:rsidP="00C17861">
            <w:r>
              <w:rPr>
                <w:noProof/>
              </w:rPr>
              <w:t xml:space="preserve"> </w:t>
            </w:r>
          </w:p>
        </w:tc>
      </w:tr>
      <w:tr w:rsidR="00092B58" w:rsidRPr="00F079F2" w14:paraId="468912D3" w14:textId="77777777" w:rsidTr="0061426F">
        <w:trPr>
          <w:gridAfter w:val="1"/>
          <w:wAfter w:w="20" w:type="dxa"/>
          <w:trHeight w:val="270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35738B67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2CB7BBAC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86" w:type="dxa"/>
            <w:gridSpan w:val="2"/>
            <w:vMerge w:val="restart"/>
            <w:vAlign w:val="center"/>
          </w:tcPr>
          <w:p w14:paraId="1FA77361" w14:textId="3B5C3651" w:rsidR="00092B58" w:rsidRPr="00300BC8" w:rsidRDefault="0061426F" w:rsidP="00300BC8">
            <w:pPr>
              <w:pStyle w:val="Kop1"/>
            </w:pPr>
            <w:r>
              <w:t>Opleidingen</w:t>
            </w:r>
          </w:p>
        </w:tc>
        <w:tc>
          <w:tcPr>
            <w:tcW w:w="4684" w:type="dxa"/>
            <w:gridSpan w:val="2"/>
            <w:tcBorders>
              <w:bottom w:val="single" w:sz="12" w:space="0" w:color="6D509B" w:themeColor="accent1"/>
            </w:tcBorders>
          </w:tcPr>
          <w:p w14:paraId="7602050F" w14:textId="77777777" w:rsidR="00092B58" w:rsidRPr="0091735B" w:rsidRDefault="00092B58" w:rsidP="00690E3F"/>
        </w:tc>
      </w:tr>
      <w:tr w:rsidR="00092B58" w:rsidRPr="00F079F2" w14:paraId="3E9297E6" w14:textId="77777777" w:rsidTr="0061426F">
        <w:trPr>
          <w:gridAfter w:val="1"/>
          <w:wAfter w:w="20" w:type="dxa"/>
          <w:trHeight w:val="117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top w:w="72" w:type="dxa"/>
              <w:left w:w="288" w:type="dxa"/>
              <w:bottom w:w="72" w:type="dxa"/>
              <w:right w:w="144" w:type="dxa"/>
            </w:tcMar>
          </w:tcPr>
          <w:p w14:paraId="13A40498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6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1650E9D4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86" w:type="dxa"/>
            <w:gridSpan w:val="2"/>
            <w:vMerge/>
          </w:tcPr>
          <w:p w14:paraId="39271CBE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684" w:type="dxa"/>
            <w:gridSpan w:val="2"/>
            <w:tcBorders>
              <w:top w:val="single" w:sz="12" w:space="0" w:color="6D509B" w:themeColor="accent1"/>
            </w:tcBorders>
          </w:tcPr>
          <w:p w14:paraId="2C867DBD" w14:textId="77777777" w:rsidR="00092B58" w:rsidRPr="0091735B" w:rsidRDefault="00092B58" w:rsidP="00690E3F"/>
        </w:tc>
      </w:tr>
      <w:tr w:rsidR="00092B58" w:rsidRPr="00885660" w14:paraId="1AA2D084" w14:textId="77777777" w:rsidTr="007E19CB">
        <w:trPr>
          <w:gridAfter w:val="1"/>
          <w:wAfter w:w="20" w:type="dxa"/>
          <w:trHeight w:val="810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top w:w="72" w:type="dxa"/>
              <w:left w:w="288" w:type="dxa"/>
              <w:bottom w:w="144" w:type="dxa"/>
              <w:right w:w="144" w:type="dxa"/>
            </w:tcMar>
            <w:vAlign w:val="bottom"/>
          </w:tcPr>
          <w:p w14:paraId="18DA1D09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0298AAE1" w14:textId="77777777" w:rsidR="00092B58" w:rsidRPr="00F079F2" w:rsidRDefault="00092B58" w:rsidP="00AA7C8A"/>
        </w:tc>
        <w:tc>
          <w:tcPr>
            <w:tcW w:w="7270" w:type="dxa"/>
            <w:gridSpan w:val="4"/>
            <w:vAlign w:val="center"/>
          </w:tcPr>
          <w:p w14:paraId="35E02D97" w14:textId="21353A27" w:rsidR="00092B58" w:rsidRDefault="00885660" w:rsidP="00690E3F">
            <w:pPr>
              <w:rPr>
                <w:lang w:val="nl-NL"/>
              </w:rPr>
            </w:pPr>
            <w:r w:rsidRPr="00885660">
              <w:rPr>
                <w:lang w:val="nl-NL"/>
              </w:rPr>
              <w:t>Het Nieu</w:t>
            </w:r>
            <w:r>
              <w:rPr>
                <w:lang w:val="nl-NL"/>
              </w:rPr>
              <w:t>we Lyceum | Bilthoven Utrecht</w:t>
            </w:r>
          </w:p>
          <w:p w14:paraId="4C1D3F2E" w14:textId="70A05E81" w:rsidR="00885660" w:rsidRPr="00885660" w:rsidRDefault="00885660" w:rsidP="00690E3F">
            <w:pPr>
              <w:rPr>
                <w:lang w:val="nl-NL"/>
              </w:rPr>
            </w:pPr>
            <w:r>
              <w:rPr>
                <w:lang w:val="nl-NL"/>
              </w:rPr>
              <w:t>2018 - 2023</w:t>
            </w:r>
          </w:p>
          <w:p w14:paraId="01CA17EC" w14:textId="77777777" w:rsidR="00092B58" w:rsidRPr="00885660" w:rsidRDefault="00885660" w:rsidP="00C17861">
            <w:pPr>
              <w:rPr>
                <w:lang w:val="nl-NL"/>
              </w:rPr>
            </w:pPr>
            <w:r w:rsidRPr="00885660">
              <w:rPr>
                <w:lang w:val="nl-NL"/>
              </w:rPr>
              <w:t>HAVO Diploma</w:t>
            </w:r>
          </w:p>
          <w:p w14:paraId="1AE28778" w14:textId="77777777" w:rsidR="00885660" w:rsidRDefault="00885660" w:rsidP="00C17861">
            <w:pPr>
              <w:rPr>
                <w:lang w:val="nl-NL"/>
              </w:rPr>
            </w:pPr>
            <w:r w:rsidRPr="00885660">
              <w:rPr>
                <w:lang w:val="nl-NL"/>
              </w:rPr>
              <w:t>Hoge School Utrecht</w:t>
            </w:r>
            <w:r>
              <w:rPr>
                <w:lang w:val="nl-NL"/>
              </w:rPr>
              <w:t xml:space="preserve"> </w:t>
            </w:r>
          </w:p>
          <w:p w14:paraId="7D3C478F" w14:textId="53C64156" w:rsidR="00885660" w:rsidRDefault="00885660" w:rsidP="00C17861">
            <w:pPr>
              <w:rPr>
                <w:lang w:val="nl-NL"/>
              </w:rPr>
            </w:pPr>
            <w:r>
              <w:rPr>
                <w:lang w:val="nl-NL"/>
              </w:rPr>
              <w:t>2023 –</w:t>
            </w:r>
            <w:r w:rsidR="00DB02DF">
              <w:rPr>
                <w:lang w:val="nl-NL"/>
              </w:rPr>
              <w:t xml:space="preserve"> 2024</w:t>
            </w:r>
          </w:p>
          <w:p w14:paraId="6BD829DF" w14:textId="77777777" w:rsidR="00885660" w:rsidRDefault="00885660" w:rsidP="00C17861">
            <w:pPr>
              <w:rPr>
                <w:lang w:val="nl-NL"/>
              </w:rPr>
            </w:pPr>
            <w:r>
              <w:rPr>
                <w:lang w:val="nl-NL"/>
              </w:rPr>
              <w:t>Ondernemerschap &amp; Retail management</w:t>
            </w:r>
          </w:p>
          <w:p w14:paraId="16C156F6" w14:textId="77777777" w:rsidR="00DB02DF" w:rsidRDefault="00DB02DF" w:rsidP="00C17861">
            <w:pPr>
              <w:rPr>
                <w:lang w:val="nl-NL"/>
              </w:rPr>
            </w:pPr>
            <w:r>
              <w:rPr>
                <w:lang w:val="nl-NL"/>
              </w:rPr>
              <w:t>Hoge School Utrecht</w:t>
            </w:r>
          </w:p>
          <w:p w14:paraId="32595C4C" w14:textId="77777777" w:rsidR="00DB02DF" w:rsidRDefault="00DB02DF" w:rsidP="00C17861">
            <w:pPr>
              <w:rPr>
                <w:lang w:val="nl-NL"/>
              </w:rPr>
            </w:pPr>
            <w:r>
              <w:rPr>
                <w:lang w:val="nl-NL"/>
              </w:rPr>
              <w:t>2024-heden</w:t>
            </w:r>
          </w:p>
          <w:p w14:paraId="31A4A233" w14:textId="77777777" w:rsidR="00DB02DF" w:rsidRDefault="00DB02DF" w:rsidP="00C17861">
            <w:pPr>
              <w:rPr>
                <w:lang w:val="nl-NL"/>
              </w:rPr>
            </w:pPr>
            <w:r>
              <w:rPr>
                <w:lang w:val="nl-NL"/>
              </w:rPr>
              <w:t>Commerciële economie</w:t>
            </w:r>
          </w:p>
          <w:p w14:paraId="7441C801" w14:textId="58830324" w:rsidR="00DB02DF" w:rsidRPr="00885660" w:rsidRDefault="00DB02DF" w:rsidP="00C17861">
            <w:pPr>
              <w:rPr>
                <w:lang w:val="nl-NL"/>
              </w:rPr>
            </w:pPr>
            <w:r>
              <w:rPr>
                <w:lang w:val="nl-NL"/>
              </w:rPr>
              <w:t xml:space="preserve">Propedeuse </w:t>
            </w:r>
            <w:r w:rsidR="008943EF">
              <w:rPr>
                <w:lang w:val="nl-NL"/>
              </w:rPr>
              <w:t>HBO</w:t>
            </w:r>
          </w:p>
        </w:tc>
      </w:tr>
      <w:tr w:rsidR="00092B58" w:rsidRPr="00F079F2" w14:paraId="2E59502E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left w:w="288" w:type="dxa"/>
            </w:tcMar>
          </w:tcPr>
          <w:p w14:paraId="73261F0F" w14:textId="77777777" w:rsidR="00092B58" w:rsidRPr="00885660" w:rsidRDefault="00092B58" w:rsidP="00AA7C8A">
            <w:pPr>
              <w:rPr>
                <w:rFonts w:ascii="Georgia" w:hAnsi="Georgia"/>
                <w:b/>
                <w:bCs/>
                <w:sz w:val="14"/>
                <w:lang w:val="nl-NL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18826AC1" w14:textId="77777777" w:rsidR="00092B58" w:rsidRPr="00885660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  <w:lang w:val="nl-NL"/>
              </w:rPr>
            </w:pPr>
          </w:p>
        </w:tc>
        <w:tc>
          <w:tcPr>
            <w:tcW w:w="3240" w:type="dxa"/>
            <w:gridSpan w:val="3"/>
            <w:vMerge w:val="restart"/>
            <w:vAlign w:val="center"/>
          </w:tcPr>
          <w:p w14:paraId="5E461B98" w14:textId="71391A5B" w:rsidR="00092B58" w:rsidRPr="00300BC8" w:rsidRDefault="0061426F" w:rsidP="00300BC8">
            <w:pPr>
              <w:pStyle w:val="Kop1"/>
            </w:pPr>
            <w:r>
              <w:t>HObby’s</w:t>
            </w:r>
          </w:p>
        </w:tc>
        <w:tc>
          <w:tcPr>
            <w:tcW w:w="4030" w:type="dxa"/>
            <w:tcBorders>
              <w:bottom w:val="single" w:sz="12" w:space="0" w:color="6D509B" w:themeColor="accent1"/>
            </w:tcBorders>
          </w:tcPr>
          <w:p w14:paraId="429D79E0" w14:textId="77777777" w:rsidR="00092B58" w:rsidRPr="00F079F2" w:rsidRDefault="00092B58" w:rsidP="00690E3F"/>
        </w:tc>
      </w:tr>
      <w:tr w:rsidR="00092B58" w:rsidRPr="00F079F2" w14:paraId="3FA87DF2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left w:w="288" w:type="dxa"/>
            </w:tcMar>
          </w:tcPr>
          <w:p w14:paraId="3365CB54" w14:textId="77777777" w:rsidR="00092B58" w:rsidRPr="00F079F2" w:rsidRDefault="00092B58" w:rsidP="00AA7C8A">
            <w:pPr>
              <w:rPr>
                <w:rFonts w:ascii="Georgia" w:hAnsi="Georgia"/>
                <w:b/>
                <w:bCs/>
                <w:sz w:val="1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63362E74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3240" w:type="dxa"/>
            <w:gridSpan w:val="3"/>
            <w:vMerge/>
          </w:tcPr>
          <w:p w14:paraId="30A10949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030" w:type="dxa"/>
            <w:tcBorders>
              <w:top w:val="single" w:sz="12" w:space="0" w:color="6D509B" w:themeColor="accent1"/>
            </w:tcBorders>
          </w:tcPr>
          <w:p w14:paraId="2CEDF3A3" w14:textId="77777777" w:rsidR="00092B58" w:rsidRPr="00F079F2" w:rsidRDefault="00092B58" w:rsidP="00690E3F"/>
        </w:tc>
      </w:tr>
      <w:tr w:rsidR="00092B58" w:rsidRPr="00F079F2" w14:paraId="71C309CA" w14:textId="77777777" w:rsidTr="007E19CB">
        <w:trPr>
          <w:gridAfter w:val="1"/>
          <w:wAfter w:w="20" w:type="dxa"/>
          <w:trHeight w:val="1076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  <w:tcMar>
              <w:left w:w="288" w:type="dxa"/>
            </w:tcMar>
            <w:vAlign w:val="center"/>
          </w:tcPr>
          <w:p w14:paraId="3DF47C90" w14:textId="77777777" w:rsidR="00092B58" w:rsidRPr="00252342" w:rsidRDefault="00092B58" w:rsidP="00AA7C8A">
            <w:pPr>
              <w:rPr>
                <w:color w:val="FFFFFF" w:themeColor="background1"/>
                <w:sz w:val="1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675B7D5F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vAlign w:val="center"/>
          </w:tcPr>
          <w:p w14:paraId="3BE59648" w14:textId="35413C40" w:rsidR="00092B58" w:rsidRPr="000573A9" w:rsidRDefault="0061426F" w:rsidP="00C17861">
            <w:proofErr w:type="spellStart"/>
            <w:r>
              <w:t>Voetbal</w:t>
            </w:r>
            <w:proofErr w:type="spellEnd"/>
            <w:r>
              <w:t xml:space="preserve"> en fitness</w:t>
            </w:r>
          </w:p>
        </w:tc>
      </w:tr>
      <w:tr w:rsidR="00092B58" w:rsidRPr="00F079F2" w14:paraId="0097573F" w14:textId="77777777" w:rsidTr="0061426F">
        <w:trPr>
          <w:gridAfter w:val="1"/>
          <w:wAfter w:w="20" w:type="dxa"/>
          <w:trHeight w:val="315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</w:tcPr>
          <w:p w14:paraId="625B8F14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6D8CE67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86" w:type="dxa"/>
            <w:gridSpan w:val="2"/>
            <w:vMerge w:val="restart"/>
            <w:vAlign w:val="center"/>
          </w:tcPr>
          <w:p w14:paraId="5172CBF5" w14:textId="56181CBE" w:rsidR="00092B58" w:rsidRPr="00300BC8" w:rsidRDefault="0061426F" w:rsidP="00300BC8">
            <w:pPr>
              <w:pStyle w:val="Kop1"/>
            </w:pPr>
            <w:r>
              <w:t>Divers</w:t>
            </w:r>
          </w:p>
        </w:tc>
        <w:tc>
          <w:tcPr>
            <w:tcW w:w="4684" w:type="dxa"/>
            <w:gridSpan w:val="2"/>
            <w:tcBorders>
              <w:bottom w:val="single" w:sz="12" w:space="0" w:color="6D509B" w:themeColor="accent1"/>
            </w:tcBorders>
          </w:tcPr>
          <w:p w14:paraId="3C0756BD" w14:textId="77777777" w:rsidR="00092B58" w:rsidRPr="00F079F2" w:rsidRDefault="00092B58" w:rsidP="00690E3F"/>
        </w:tc>
      </w:tr>
      <w:tr w:rsidR="00092B58" w:rsidRPr="00F079F2" w14:paraId="382BABD2" w14:textId="77777777" w:rsidTr="0061426F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</w:tcPr>
          <w:p w14:paraId="48FAC369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57275D79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86" w:type="dxa"/>
            <w:gridSpan w:val="2"/>
            <w:vMerge/>
          </w:tcPr>
          <w:p w14:paraId="1C39D775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684" w:type="dxa"/>
            <w:gridSpan w:val="2"/>
            <w:tcBorders>
              <w:top w:val="single" w:sz="12" w:space="0" w:color="6D509B" w:themeColor="accent1"/>
            </w:tcBorders>
          </w:tcPr>
          <w:p w14:paraId="720B5794" w14:textId="77777777" w:rsidR="00092B58" w:rsidRPr="00F079F2" w:rsidRDefault="00092B58" w:rsidP="00690E3F"/>
        </w:tc>
      </w:tr>
      <w:tr w:rsidR="00092B58" w:rsidRPr="00F079F2" w14:paraId="692646D9" w14:textId="77777777" w:rsidTr="007E19CB">
        <w:trPr>
          <w:gridAfter w:val="1"/>
          <w:wAfter w:w="20" w:type="dxa"/>
          <w:trHeight w:val="990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</w:tcPr>
          <w:p w14:paraId="7E6B7638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7BA347DD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vAlign w:val="center"/>
          </w:tcPr>
          <w:p w14:paraId="19404A38" w14:textId="208DC8F8" w:rsidR="0061426F" w:rsidRDefault="0061426F" w:rsidP="00C17861">
            <w:r>
              <w:t>2015 – 2020</w:t>
            </w:r>
          </w:p>
          <w:p w14:paraId="4208DD80" w14:textId="37F3A651" w:rsidR="00092B58" w:rsidRPr="00046661" w:rsidRDefault="0061426F" w:rsidP="00C17861">
            <w:proofErr w:type="spellStart"/>
            <w:r>
              <w:t>Jeugdopleiding</w:t>
            </w:r>
            <w:proofErr w:type="spellEnd"/>
            <w:r>
              <w:t xml:space="preserve"> FC Utrecht </w:t>
            </w:r>
          </w:p>
        </w:tc>
      </w:tr>
      <w:tr w:rsidR="00092B58" w:rsidRPr="00F079F2" w14:paraId="100CF98A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</w:tcPr>
          <w:p w14:paraId="7C78DA61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435EBC7D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20" w:type="dxa"/>
            <w:vMerge w:val="restart"/>
            <w:vAlign w:val="center"/>
          </w:tcPr>
          <w:p w14:paraId="2471EDFD" w14:textId="1DC7EA71" w:rsidR="00092B58" w:rsidRPr="00300BC8" w:rsidRDefault="0061426F" w:rsidP="00300BC8">
            <w:pPr>
              <w:pStyle w:val="Kop1"/>
            </w:pPr>
            <w:r>
              <w:t>Referenties</w:t>
            </w:r>
          </w:p>
        </w:tc>
        <w:tc>
          <w:tcPr>
            <w:tcW w:w="4750" w:type="dxa"/>
            <w:gridSpan w:val="3"/>
            <w:tcBorders>
              <w:bottom w:val="single" w:sz="12" w:space="0" w:color="6D509B" w:themeColor="accent1"/>
            </w:tcBorders>
          </w:tcPr>
          <w:p w14:paraId="41C3CFF0" w14:textId="77777777" w:rsidR="00092B58" w:rsidRPr="00F079F2" w:rsidRDefault="00092B58" w:rsidP="00690E3F"/>
        </w:tc>
      </w:tr>
      <w:tr w:rsidR="00092B58" w:rsidRPr="00F079F2" w14:paraId="34333C96" w14:textId="77777777" w:rsidTr="007E19CB">
        <w:trPr>
          <w:gridAfter w:val="1"/>
          <w:wAfter w:w="20" w:type="dxa"/>
          <w:trHeight w:val="279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</w:tcPr>
          <w:p w14:paraId="5CCDE452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61BCF8AD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520" w:type="dxa"/>
            <w:vMerge/>
          </w:tcPr>
          <w:p w14:paraId="299CEB5A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750" w:type="dxa"/>
            <w:gridSpan w:val="3"/>
            <w:tcBorders>
              <w:top w:val="single" w:sz="12" w:space="0" w:color="6D509B" w:themeColor="accent1"/>
            </w:tcBorders>
          </w:tcPr>
          <w:p w14:paraId="03FDA1C2" w14:textId="77777777" w:rsidR="00092B58" w:rsidRPr="00F079F2" w:rsidRDefault="00092B58" w:rsidP="00690E3F"/>
        </w:tc>
      </w:tr>
      <w:tr w:rsidR="00092B58" w:rsidRPr="00F079F2" w14:paraId="6336A189" w14:textId="77777777" w:rsidTr="007E19CB">
        <w:trPr>
          <w:gridAfter w:val="1"/>
          <w:wAfter w:w="20" w:type="dxa"/>
          <w:trHeight w:val="522"/>
          <w:jc w:val="center"/>
        </w:trPr>
        <w:tc>
          <w:tcPr>
            <w:tcW w:w="3150" w:type="dxa"/>
            <w:vMerge/>
            <w:tcBorders>
              <w:left w:val="single" w:sz="12" w:space="0" w:color="6D509B" w:themeColor="accent1"/>
              <w:bottom w:val="single" w:sz="12" w:space="0" w:color="6D509B" w:themeColor="accent1"/>
              <w:right w:val="single" w:sz="12" w:space="0" w:color="6D509B" w:themeColor="accent1"/>
            </w:tcBorders>
          </w:tcPr>
          <w:p w14:paraId="2CA8074F" w14:textId="77777777" w:rsidR="00092B58" w:rsidRPr="00F079F2" w:rsidRDefault="00092B58" w:rsidP="00AA7C8A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before="120"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left w:val="single" w:sz="12" w:space="0" w:color="6D509B" w:themeColor="accent1"/>
            </w:tcBorders>
          </w:tcPr>
          <w:p w14:paraId="452D19BF" w14:textId="77777777" w:rsidR="00092B58" w:rsidRPr="00F079F2" w:rsidRDefault="00092B58" w:rsidP="00AA7C8A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4"/>
            <w:vAlign w:val="center"/>
          </w:tcPr>
          <w:p w14:paraId="6E418921" w14:textId="267EF43B" w:rsidR="00092B58" w:rsidRPr="00F079F2" w:rsidRDefault="0061426F" w:rsidP="00C17861">
            <w:r>
              <w:t xml:space="preserve">Op </w:t>
            </w:r>
            <w:proofErr w:type="spellStart"/>
            <w:r>
              <w:t>aanvraag</w:t>
            </w:r>
            <w:proofErr w:type="spellEnd"/>
            <w:r>
              <w:t xml:space="preserve"> </w:t>
            </w:r>
          </w:p>
        </w:tc>
      </w:tr>
      <w:tr w:rsidR="007E19CB" w:rsidRPr="00F079F2" w14:paraId="455A1378" w14:textId="77777777" w:rsidTr="007E19CB">
        <w:trPr>
          <w:gridAfter w:val="1"/>
          <w:wAfter w:w="20" w:type="dxa"/>
          <w:trHeight w:val="50"/>
          <w:jc w:val="center"/>
        </w:trPr>
        <w:tc>
          <w:tcPr>
            <w:tcW w:w="3150" w:type="dxa"/>
            <w:tcBorders>
              <w:top w:val="single" w:sz="12" w:space="0" w:color="6D509B" w:themeColor="accent1"/>
            </w:tcBorders>
          </w:tcPr>
          <w:p w14:paraId="41DFE9FF" w14:textId="77777777" w:rsidR="007E19CB" w:rsidRPr="00F079F2" w:rsidRDefault="007E19CB" w:rsidP="007E19CB"/>
        </w:tc>
        <w:tc>
          <w:tcPr>
            <w:tcW w:w="360" w:type="dxa"/>
            <w:tcBorders>
              <w:left w:val="nil"/>
            </w:tcBorders>
          </w:tcPr>
          <w:p w14:paraId="4620C4B0" w14:textId="77777777" w:rsidR="007E19CB" w:rsidRPr="00F079F2" w:rsidRDefault="007E19CB" w:rsidP="007E19CB">
            <w:pPr>
              <w:rPr>
                <w:sz w:val="16"/>
                <w:szCs w:val="22"/>
              </w:rPr>
            </w:pPr>
          </w:p>
        </w:tc>
        <w:tc>
          <w:tcPr>
            <w:tcW w:w="7270" w:type="dxa"/>
            <w:gridSpan w:val="4"/>
          </w:tcPr>
          <w:p w14:paraId="722660BC" w14:textId="77777777" w:rsidR="007E19CB" w:rsidRDefault="007E19CB" w:rsidP="007E19CB"/>
        </w:tc>
      </w:tr>
    </w:tbl>
    <w:p w14:paraId="2BA9B025" w14:textId="77777777" w:rsidR="004954D6" w:rsidRPr="0006568A" w:rsidRDefault="004954D6" w:rsidP="000A4527"/>
    <w:sectPr w:rsidR="004954D6" w:rsidRPr="0006568A" w:rsidSect="00092B58">
      <w:pgSz w:w="12240" w:h="15840" w:code="1"/>
      <w:pgMar w:top="54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CF8CD9E" w14:textId="77777777" w:rsidR="00885660" w:rsidRDefault="00885660" w:rsidP="0085363C">
      <w:pPr>
        <w:spacing w:line="240" w:lineRule="auto"/>
      </w:pPr>
      <w:r>
        <w:separator/>
      </w:r>
    </w:p>
  </w:endnote>
  <w:endnote w:type="continuationSeparator" w:id="0">
    <w:p w14:paraId="081F12EB" w14:textId="77777777" w:rsidR="00885660" w:rsidRDefault="00885660" w:rsidP="0085363C">
      <w:pPr>
        <w:spacing w:line="240" w:lineRule="auto"/>
      </w:pPr>
      <w:r>
        <w:continuationSeparator/>
      </w:r>
    </w:p>
  </w:endnote>
  <w:endnote w:type="continuationNotice" w:id="1">
    <w:p w14:paraId="56E97B8A" w14:textId="77777777" w:rsidR="00885660" w:rsidRDefault="00885660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784D32AD-5819-46A9-9877-48F832D8A190}"/>
    <w:embedBold r:id="rId2" w:fontKey="{52484BA9-7109-41CE-AB42-7B2EDBB02FB5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panose1 w:val="020B0504020200020000"/>
    <w:charset w:val="00"/>
    <w:family w:val="swiss"/>
    <w:pitch w:val="variable"/>
    <w:sig w:usb0="A11526FF" w:usb1="D000204B" w:usb2="00010000" w:usb3="00000000" w:csb0="0000019F" w:csb1="00000000"/>
    <w:embedRegular r:id="rId4" w:fontKey="{FA75B0D5-619A-47FF-9B86-7617FA19A29F}"/>
    <w:embedBold r:id="rId5" w:fontKey="{2859E69A-E940-421D-BB0D-7FC361E13248}"/>
    <w:embedItalic r:id="rId6" w:fontKey="{C38901BE-075B-46C1-8050-89404EEFB94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410D6202-24CC-4CB6-809D-36DCB50E98D1}"/>
    <w:embedBold r:id="rId8" w:fontKey="{C5717C31-5DF8-44AC-A84D-EDF5DD11D009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085E7" w14:textId="77777777" w:rsidR="00885660" w:rsidRDefault="00885660" w:rsidP="0085363C">
      <w:pPr>
        <w:spacing w:line="240" w:lineRule="auto"/>
      </w:pPr>
      <w:r>
        <w:separator/>
      </w:r>
    </w:p>
  </w:footnote>
  <w:footnote w:type="continuationSeparator" w:id="0">
    <w:p w14:paraId="4F688B2B" w14:textId="77777777" w:rsidR="00885660" w:rsidRDefault="00885660" w:rsidP="0085363C">
      <w:pPr>
        <w:spacing w:line="240" w:lineRule="auto"/>
      </w:pPr>
      <w:r>
        <w:continuationSeparator/>
      </w:r>
    </w:p>
  </w:footnote>
  <w:footnote w:type="continuationNotice" w:id="1">
    <w:p w14:paraId="0E639B19" w14:textId="77777777" w:rsidR="00885660" w:rsidRDefault="00885660">
      <w:pPr>
        <w:spacing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AD3BEF"/>
    <w:multiLevelType w:val="hybridMultilevel"/>
    <w:tmpl w:val="298E8BA0"/>
    <w:lvl w:ilvl="0" w:tplc="1C40084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jstopsomtek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jstopsomtek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jstnummering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jstnummering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Kop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Kop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Kop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Kop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45458172">
    <w:abstractNumId w:val="12"/>
  </w:num>
  <w:num w:numId="2" w16cid:durableId="1005936465">
    <w:abstractNumId w:val="8"/>
  </w:num>
  <w:num w:numId="3" w16cid:durableId="1920559729">
    <w:abstractNumId w:val="16"/>
  </w:num>
  <w:num w:numId="4" w16cid:durableId="597254634">
    <w:abstractNumId w:val="13"/>
  </w:num>
  <w:num w:numId="5" w16cid:durableId="67307804">
    <w:abstractNumId w:val="14"/>
  </w:num>
  <w:num w:numId="6" w16cid:durableId="1362507970">
    <w:abstractNumId w:val="20"/>
  </w:num>
  <w:num w:numId="7" w16cid:durableId="522090227">
    <w:abstractNumId w:val="7"/>
  </w:num>
  <w:num w:numId="8" w16cid:durableId="762189349">
    <w:abstractNumId w:val="11"/>
  </w:num>
  <w:num w:numId="9" w16cid:durableId="151793744">
    <w:abstractNumId w:val="18"/>
  </w:num>
  <w:num w:numId="10" w16cid:durableId="1466040994">
    <w:abstractNumId w:val="2"/>
  </w:num>
  <w:num w:numId="11" w16cid:durableId="878132211">
    <w:abstractNumId w:val="6"/>
  </w:num>
  <w:num w:numId="12" w16cid:durableId="1933077938">
    <w:abstractNumId w:val="1"/>
  </w:num>
  <w:num w:numId="13" w16cid:durableId="218830466">
    <w:abstractNumId w:val="3"/>
  </w:num>
  <w:num w:numId="14" w16cid:durableId="1939019944">
    <w:abstractNumId w:val="10"/>
  </w:num>
  <w:num w:numId="15" w16cid:durableId="648703801">
    <w:abstractNumId w:val="9"/>
  </w:num>
  <w:num w:numId="16" w16cid:durableId="1413116858">
    <w:abstractNumId w:val="17"/>
  </w:num>
  <w:num w:numId="17" w16cid:durableId="1930918826">
    <w:abstractNumId w:val="4"/>
  </w:num>
  <w:num w:numId="18" w16cid:durableId="775516179">
    <w:abstractNumId w:val="22"/>
  </w:num>
  <w:num w:numId="19" w16cid:durableId="1182204620">
    <w:abstractNumId w:val="19"/>
  </w:num>
  <w:num w:numId="20" w16cid:durableId="293754582">
    <w:abstractNumId w:val="15"/>
  </w:num>
  <w:num w:numId="21" w16cid:durableId="1970285429">
    <w:abstractNumId w:val="21"/>
  </w:num>
  <w:num w:numId="22" w16cid:durableId="587544788">
    <w:abstractNumId w:val="5"/>
  </w:num>
  <w:num w:numId="23" w16cid:durableId="1552040543">
    <w:abstractNumId w:val="0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65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85660"/>
    <w:rsid w:val="00043E2A"/>
    <w:rsid w:val="00046661"/>
    <w:rsid w:val="00052382"/>
    <w:rsid w:val="000573A9"/>
    <w:rsid w:val="0006568A"/>
    <w:rsid w:val="00076F0F"/>
    <w:rsid w:val="00080D55"/>
    <w:rsid w:val="00082374"/>
    <w:rsid w:val="00084253"/>
    <w:rsid w:val="00092B58"/>
    <w:rsid w:val="000A4527"/>
    <w:rsid w:val="000D1F49"/>
    <w:rsid w:val="000D44B8"/>
    <w:rsid w:val="00125B8C"/>
    <w:rsid w:val="0012609C"/>
    <w:rsid w:val="00150A8F"/>
    <w:rsid w:val="00162D53"/>
    <w:rsid w:val="001727CA"/>
    <w:rsid w:val="00187D40"/>
    <w:rsid w:val="001B1A04"/>
    <w:rsid w:val="001D52C4"/>
    <w:rsid w:val="001E3E6E"/>
    <w:rsid w:val="001F4486"/>
    <w:rsid w:val="002165AE"/>
    <w:rsid w:val="00252342"/>
    <w:rsid w:val="002559E6"/>
    <w:rsid w:val="00261070"/>
    <w:rsid w:val="00262423"/>
    <w:rsid w:val="00281BB5"/>
    <w:rsid w:val="002C56E6"/>
    <w:rsid w:val="002E2A65"/>
    <w:rsid w:val="002E2DC5"/>
    <w:rsid w:val="002F4920"/>
    <w:rsid w:val="002F5FFB"/>
    <w:rsid w:val="00300BC8"/>
    <w:rsid w:val="003068D0"/>
    <w:rsid w:val="00344C71"/>
    <w:rsid w:val="00361691"/>
    <w:rsid w:val="00361E11"/>
    <w:rsid w:val="00376B65"/>
    <w:rsid w:val="00392616"/>
    <w:rsid w:val="0039390A"/>
    <w:rsid w:val="00397346"/>
    <w:rsid w:val="003F0847"/>
    <w:rsid w:val="0040090B"/>
    <w:rsid w:val="004275F1"/>
    <w:rsid w:val="00444441"/>
    <w:rsid w:val="00450370"/>
    <w:rsid w:val="004559B7"/>
    <w:rsid w:val="00461532"/>
    <w:rsid w:val="0046302A"/>
    <w:rsid w:val="00464EFE"/>
    <w:rsid w:val="00470C9D"/>
    <w:rsid w:val="00487D2D"/>
    <w:rsid w:val="004954D6"/>
    <w:rsid w:val="00495BAE"/>
    <w:rsid w:val="00495CDE"/>
    <w:rsid w:val="004B3BCD"/>
    <w:rsid w:val="004B4E85"/>
    <w:rsid w:val="004B7AFC"/>
    <w:rsid w:val="004D5D62"/>
    <w:rsid w:val="004E44AB"/>
    <w:rsid w:val="004E63C1"/>
    <w:rsid w:val="005112D0"/>
    <w:rsid w:val="00563E4F"/>
    <w:rsid w:val="00577E06"/>
    <w:rsid w:val="00581046"/>
    <w:rsid w:val="005A3BF7"/>
    <w:rsid w:val="005D1609"/>
    <w:rsid w:val="005F0033"/>
    <w:rsid w:val="005F2035"/>
    <w:rsid w:val="005F3D1A"/>
    <w:rsid w:val="005F7990"/>
    <w:rsid w:val="006025D1"/>
    <w:rsid w:val="00607599"/>
    <w:rsid w:val="0061426F"/>
    <w:rsid w:val="00625C1C"/>
    <w:rsid w:val="00632608"/>
    <w:rsid w:val="0063739C"/>
    <w:rsid w:val="0064068F"/>
    <w:rsid w:val="00650AF4"/>
    <w:rsid w:val="006643E9"/>
    <w:rsid w:val="0067761E"/>
    <w:rsid w:val="00690E3F"/>
    <w:rsid w:val="0069233E"/>
    <w:rsid w:val="006B34D0"/>
    <w:rsid w:val="006B535B"/>
    <w:rsid w:val="006E4822"/>
    <w:rsid w:val="007520D7"/>
    <w:rsid w:val="00765AB9"/>
    <w:rsid w:val="00770F25"/>
    <w:rsid w:val="007853C8"/>
    <w:rsid w:val="007A35A8"/>
    <w:rsid w:val="007B0A85"/>
    <w:rsid w:val="007C4BAD"/>
    <w:rsid w:val="007C6A52"/>
    <w:rsid w:val="007E19CB"/>
    <w:rsid w:val="0082043E"/>
    <w:rsid w:val="00835A7D"/>
    <w:rsid w:val="0085363C"/>
    <w:rsid w:val="00856049"/>
    <w:rsid w:val="008665ED"/>
    <w:rsid w:val="008802A6"/>
    <w:rsid w:val="00885660"/>
    <w:rsid w:val="008943EF"/>
    <w:rsid w:val="008954EF"/>
    <w:rsid w:val="008A0979"/>
    <w:rsid w:val="008C0CAB"/>
    <w:rsid w:val="008E203A"/>
    <w:rsid w:val="008E2AA0"/>
    <w:rsid w:val="008E3C34"/>
    <w:rsid w:val="008E78A4"/>
    <w:rsid w:val="008F0C53"/>
    <w:rsid w:val="0091229C"/>
    <w:rsid w:val="009124A5"/>
    <w:rsid w:val="0091735B"/>
    <w:rsid w:val="00940E73"/>
    <w:rsid w:val="0095475A"/>
    <w:rsid w:val="0097469C"/>
    <w:rsid w:val="0098597D"/>
    <w:rsid w:val="009D5F80"/>
    <w:rsid w:val="009F619A"/>
    <w:rsid w:val="009F6DDE"/>
    <w:rsid w:val="00A06747"/>
    <w:rsid w:val="00A2266E"/>
    <w:rsid w:val="00A2383A"/>
    <w:rsid w:val="00A31F73"/>
    <w:rsid w:val="00A370A8"/>
    <w:rsid w:val="00A87A5F"/>
    <w:rsid w:val="00A91465"/>
    <w:rsid w:val="00AB10BA"/>
    <w:rsid w:val="00AC2BB6"/>
    <w:rsid w:val="00AC7F90"/>
    <w:rsid w:val="00AD2A97"/>
    <w:rsid w:val="00AF056A"/>
    <w:rsid w:val="00B62AB7"/>
    <w:rsid w:val="00B96634"/>
    <w:rsid w:val="00BA5002"/>
    <w:rsid w:val="00BC624A"/>
    <w:rsid w:val="00BD4753"/>
    <w:rsid w:val="00BD5CB1"/>
    <w:rsid w:val="00BE08AA"/>
    <w:rsid w:val="00BE62EE"/>
    <w:rsid w:val="00C003BA"/>
    <w:rsid w:val="00C02189"/>
    <w:rsid w:val="00C17861"/>
    <w:rsid w:val="00C322DF"/>
    <w:rsid w:val="00C4481A"/>
    <w:rsid w:val="00C46878"/>
    <w:rsid w:val="00C75B47"/>
    <w:rsid w:val="00C96B71"/>
    <w:rsid w:val="00CB4A51"/>
    <w:rsid w:val="00CD4093"/>
    <w:rsid w:val="00CD4532"/>
    <w:rsid w:val="00CD47B0"/>
    <w:rsid w:val="00CE6104"/>
    <w:rsid w:val="00CE73DF"/>
    <w:rsid w:val="00CE7918"/>
    <w:rsid w:val="00CF425C"/>
    <w:rsid w:val="00D049D2"/>
    <w:rsid w:val="00D16163"/>
    <w:rsid w:val="00D24426"/>
    <w:rsid w:val="00D43F6D"/>
    <w:rsid w:val="00D821F0"/>
    <w:rsid w:val="00DA2E00"/>
    <w:rsid w:val="00DA443D"/>
    <w:rsid w:val="00DB02DF"/>
    <w:rsid w:val="00DB3FAD"/>
    <w:rsid w:val="00DB647D"/>
    <w:rsid w:val="00DC4A6D"/>
    <w:rsid w:val="00DF0115"/>
    <w:rsid w:val="00DF4079"/>
    <w:rsid w:val="00E246A5"/>
    <w:rsid w:val="00E3785A"/>
    <w:rsid w:val="00E60E6F"/>
    <w:rsid w:val="00E61C09"/>
    <w:rsid w:val="00E63909"/>
    <w:rsid w:val="00E80B3D"/>
    <w:rsid w:val="00E867B2"/>
    <w:rsid w:val="00E92F21"/>
    <w:rsid w:val="00EB3B58"/>
    <w:rsid w:val="00EC7359"/>
    <w:rsid w:val="00ED71CF"/>
    <w:rsid w:val="00EE3054"/>
    <w:rsid w:val="00EE3EC6"/>
    <w:rsid w:val="00EE6C6F"/>
    <w:rsid w:val="00EF580D"/>
    <w:rsid w:val="00F00606"/>
    <w:rsid w:val="00F01256"/>
    <w:rsid w:val="00F079F2"/>
    <w:rsid w:val="00F206A2"/>
    <w:rsid w:val="00F41A0F"/>
    <w:rsid w:val="00F47D02"/>
    <w:rsid w:val="00FA12C6"/>
    <w:rsid w:val="00FC589C"/>
    <w:rsid w:val="00FC7475"/>
    <w:rsid w:val="00FD1666"/>
    <w:rsid w:val="00FD2351"/>
    <w:rsid w:val="00FD7ACC"/>
    <w:rsid w:val="00FE4673"/>
    <w:rsid w:val="00FE71AD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22466A7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uiPriority w:val="1"/>
    <w:qFormat/>
    <w:rsid w:val="00444441"/>
    <w:pPr>
      <w:spacing w:after="0"/>
    </w:pPr>
    <w:rPr>
      <w:sz w:val="20"/>
    </w:rPr>
  </w:style>
  <w:style w:type="paragraph" w:styleId="Kop1">
    <w:name w:val="heading 1"/>
    <w:basedOn w:val="Standaard"/>
    <w:link w:val="Kop1Char"/>
    <w:uiPriority w:val="1"/>
    <w:qFormat/>
    <w:rsid w:val="0069233E"/>
    <w:pPr>
      <w:tabs>
        <w:tab w:val="left" w:pos="2520"/>
        <w:tab w:val="left" w:pos="3360"/>
      </w:tabs>
      <w:spacing w:before="120" w:after="120"/>
      <w:outlineLvl w:val="0"/>
    </w:pPr>
    <w:rPr>
      <w:rFonts w:asciiTheme="majorHAnsi" w:hAnsiTheme="majorHAnsi"/>
      <w:b/>
      <w:caps/>
      <w:color w:val="6D509B" w:themeColor="accent1"/>
      <w:sz w:val="28"/>
    </w:rPr>
  </w:style>
  <w:style w:type="paragraph" w:styleId="Kop2">
    <w:name w:val="heading 2"/>
    <w:basedOn w:val="Standaard"/>
    <w:next w:val="Standaard"/>
    <w:link w:val="Kop2Char"/>
    <w:uiPriority w:val="1"/>
    <w:qFormat/>
    <w:rsid w:val="00690E3F"/>
    <w:pPr>
      <w:keepNext/>
      <w:tabs>
        <w:tab w:val="left" w:pos="720"/>
        <w:tab w:val="left" w:pos="1199"/>
      </w:tabs>
      <w:outlineLvl w:val="1"/>
    </w:pPr>
    <w:rPr>
      <w:rFonts w:asciiTheme="majorHAnsi" w:hAnsiTheme="majorHAnsi"/>
      <w:b/>
      <w:bCs/>
      <w:color w:val="6D509B" w:themeColor="accent1"/>
      <w:szCs w:val="32"/>
      <w:lang w:eastAsia="zh-CN"/>
    </w:rPr>
  </w:style>
  <w:style w:type="paragraph" w:styleId="Kop3">
    <w:name w:val="heading 3"/>
    <w:basedOn w:val="Standaard"/>
    <w:next w:val="Standaard"/>
    <w:link w:val="Kop3Char"/>
    <w:uiPriority w:val="1"/>
    <w:qFormat/>
    <w:rsid w:val="00444441"/>
    <w:pPr>
      <w:keepNext/>
      <w:tabs>
        <w:tab w:val="left" w:pos="900"/>
        <w:tab w:val="left" w:pos="1560"/>
      </w:tabs>
      <w:spacing w:after="120" w:line="240" w:lineRule="auto"/>
      <w:outlineLvl w:val="2"/>
    </w:pPr>
    <w:rPr>
      <w:bCs/>
      <w:szCs w:val="27"/>
    </w:rPr>
  </w:style>
  <w:style w:type="paragraph" w:styleId="Kop4">
    <w:name w:val="heading 4"/>
    <w:basedOn w:val="Standaard"/>
    <w:next w:val="Standaard"/>
    <w:link w:val="Kop4Char"/>
    <w:uiPriority w:val="1"/>
    <w:qFormat/>
    <w:rsid w:val="00444441"/>
    <w:pPr>
      <w:spacing w:line="240" w:lineRule="auto"/>
      <w:outlineLvl w:val="3"/>
    </w:pPr>
    <w:rPr>
      <w:rFonts w:asciiTheme="majorHAnsi" w:hAnsiTheme="majorHAnsi"/>
      <w:caps/>
      <w:sz w:val="18"/>
      <w:szCs w:val="25"/>
    </w:rPr>
  </w:style>
  <w:style w:type="paragraph" w:styleId="Kop5">
    <w:name w:val="heading 5"/>
    <w:basedOn w:val="Standaard"/>
    <w:link w:val="Kop5Char"/>
    <w:uiPriority w:val="1"/>
    <w:qFormat/>
    <w:rsid w:val="00444441"/>
    <w:pPr>
      <w:numPr>
        <w:ilvl w:val="4"/>
      </w:numPr>
      <w:spacing w:after="240" w:line="240" w:lineRule="auto"/>
      <w:outlineLvl w:val="4"/>
    </w:pPr>
    <w:rPr>
      <w:rFonts w:asciiTheme="majorHAnsi" w:hAnsiTheme="majorHAnsi"/>
      <w:color w:val="6D509B" w:themeColor="accent1"/>
      <w:sz w:val="24"/>
    </w:rPr>
  </w:style>
  <w:style w:type="paragraph" w:styleId="Kop6">
    <w:name w:val="heading 6"/>
    <w:basedOn w:val="Standaard"/>
    <w:next w:val="Standaard"/>
    <w:link w:val="Kop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36284D" w:themeColor="accent1" w:themeShade="7F"/>
    </w:rPr>
  </w:style>
  <w:style w:type="paragraph" w:styleId="Kop7">
    <w:name w:val="heading 7"/>
    <w:basedOn w:val="Standaard"/>
    <w:next w:val="Standaard"/>
    <w:link w:val="Kop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paragraph" w:styleId="Kop8">
    <w:name w:val="heading 8"/>
    <w:basedOn w:val="Standaard"/>
    <w:next w:val="Standaard"/>
    <w:link w:val="Kop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Kop9">
    <w:name w:val="heading 9"/>
    <w:basedOn w:val="Standaard"/>
    <w:next w:val="Standaard"/>
    <w:link w:val="Kop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1"/>
    <w:rsid w:val="0069233E"/>
    <w:rPr>
      <w:rFonts w:asciiTheme="majorHAnsi" w:hAnsiTheme="majorHAnsi"/>
      <w:b/>
      <w:caps/>
      <w:color w:val="6D509B" w:themeColor="accent1"/>
    </w:rPr>
  </w:style>
  <w:style w:type="character" w:customStyle="1" w:styleId="Hashtag1">
    <w:name w:val="Hashtag1"/>
    <w:basedOn w:val="Standaardalinea-lettertype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Standa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Kop2Char">
    <w:name w:val="Kop 2 Char"/>
    <w:basedOn w:val="Standaardalinea-lettertype"/>
    <w:link w:val="Kop2"/>
    <w:uiPriority w:val="1"/>
    <w:rsid w:val="00690E3F"/>
    <w:rPr>
      <w:rFonts w:asciiTheme="majorHAnsi" w:hAnsiTheme="majorHAnsi"/>
      <w:b/>
      <w:bCs/>
      <w:color w:val="6D509B" w:themeColor="accent1"/>
      <w:sz w:val="20"/>
      <w:szCs w:val="32"/>
      <w:lang w:eastAsia="zh-CN"/>
    </w:rPr>
  </w:style>
  <w:style w:type="paragraph" w:styleId="Standaardinspringing">
    <w:name w:val="Normal Indent"/>
    <w:basedOn w:val="Standaard"/>
    <w:uiPriority w:val="99"/>
    <w:semiHidden/>
    <w:rsid w:val="000D1F49"/>
    <w:pPr>
      <w:spacing w:before="120"/>
      <w:ind w:left="720"/>
    </w:pPr>
  </w:style>
  <w:style w:type="character" w:customStyle="1" w:styleId="Kop3Char">
    <w:name w:val="Kop 3 Char"/>
    <w:basedOn w:val="Standaardalinea-lettertype"/>
    <w:link w:val="Kop3"/>
    <w:uiPriority w:val="1"/>
    <w:rsid w:val="00444441"/>
    <w:rPr>
      <w:bCs/>
      <w:sz w:val="20"/>
      <w:szCs w:val="27"/>
    </w:rPr>
  </w:style>
  <w:style w:type="paragraph" w:styleId="Inhopg1">
    <w:name w:val="toc 1"/>
    <w:basedOn w:val="Standaard"/>
    <w:next w:val="Standa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Voetnoottekst">
    <w:name w:val="footnote text"/>
    <w:basedOn w:val="Standaard"/>
    <w:link w:val="Voetnootteks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VoetnoottekstChar">
    <w:name w:val="Voetnoottekst Char"/>
    <w:basedOn w:val="Standaardalinea-lettertype"/>
    <w:link w:val="Voetnoottekst"/>
    <w:uiPriority w:val="99"/>
    <w:semiHidden/>
    <w:rsid w:val="00A2266E"/>
    <w:rPr>
      <w:sz w:val="18"/>
      <w:szCs w:val="20"/>
    </w:rPr>
  </w:style>
  <w:style w:type="paragraph" w:styleId="Lijstopsomteken">
    <w:name w:val="List Bullet"/>
    <w:basedOn w:val="Standa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Tekstopmerking">
    <w:name w:val="annotation text"/>
    <w:basedOn w:val="Standaard"/>
    <w:link w:val="TekstopmerkingChar"/>
    <w:uiPriority w:val="99"/>
    <w:semiHidden/>
    <w:rsid w:val="000D1F49"/>
    <w:rPr>
      <w:szCs w:val="24"/>
    </w:rPr>
  </w:style>
  <w:style w:type="character" w:customStyle="1" w:styleId="TekstopmerkingChar">
    <w:name w:val="Tekst opmerking Char"/>
    <w:basedOn w:val="Standaardalinea-lettertype"/>
    <w:link w:val="Tekstopmerking"/>
    <w:uiPriority w:val="99"/>
    <w:semiHidden/>
    <w:rsid w:val="00CD4532"/>
    <w:rPr>
      <w:szCs w:val="24"/>
    </w:rPr>
  </w:style>
  <w:style w:type="paragraph" w:styleId="Koptekst">
    <w:name w:val="header"/>
    <w:basedOn w:val="Standaard"/>
    <w:link w:val="Koptekst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444D26" w:themeColor="text2"/>
      <w:sz w:val="16"/>
      <w:szCs w:val="24"/>
    </w:rPr>
  </w:style>
  <w:style w:type="character" w:customStyle="1" w:styleId="KoptekstChar">
    <w:name w:val="Koptekst Char"/>
    <w:basedOn w:val="Standaardalinea-lettertype"/>
    <w:link w:val="Koptekst"/>
    <w:uiPriority w:val="99"/>
    <w:semiHidden/>
    <w:rsid w:val="00A2266E"/>
    <w:rPr>
      <w:noProof/>
      <w:color w:val="444D26" w:themeColor="text2"/>
      <w:sz w:val="16"/>
      <w:szCs w:val="24"/>
    </w:rPr>
  </w:style>
  <w:style w:type="paragraph" w:styleId="Voettekst">
    <w:name w:val="footer"/>
    <w:basedOn w:val="Standaard"/>
    <w:link w:val="VoettekstChar"/>
    <w:uiPriority w:val="99"/>
    <w:semiHidden/>
    <w:rsid w:val="0085363C"/>
    <w:pPr>
      <w:tabs>
        <w:tab w:val="center" w:pos="4680"/>
        <w:tab w:val="right" w:pos="9810"/>
      </w:tabs>
    </w:pPr>
    <w:rPr>
      <w:color w:val="9EB060" w:themeColor="text2" w:themeTint="99"/>
      <w:sz w:val="18"/>
      <w:szCs w:val="24"/>
    </w:rPr>
  </w:style>
  <w:style w:type="character" w:customStyle="1" w:styleId="VoettekstChar">
    <w:name w:val="Voettekst Char"/>
    <w:basedOn w:val="Standaardalinea-lettertype"/>
    <w:link w:val="Voettekst"/>
    <w:uiPriority w:val="99"/>
    <w:semiHidden/>
    <w:rsid w:val="00A2266E"/>
    <w:rPr>
      <w:color w:val="9EB060" w:themeColor="text2" w:themeTint="99"/>
      <w:sz w:val="18"/>
      <w:szCs w:val="24"/>
    </w:rPr>
  </w:style>
  <w:style w:type="character" w:styleId="Voetnootmarkering">
    <w:name w:val="footnote reference"/>
    <w:basedOn w:val="Standaardalinea-lettertype"/>
    <w:uiPriority w:val="99"/>
    <w:semiHidden/>
    <w:rsid w:val="000D1F49"/>
    <w:rPr>
      <w:vertAlign w:val="superscript"/>
    </w:rPr>
  </w:style>
  <w:style w:type="character" w:styleId="Verwijzingopmerking">
    <w:name w:val="annotation reference"/>
    <w:basedOn w:val="Standaardalinea-lettertype"/>
    <w:uiPriority w:val="99"/>
    <w:semiHidden/>
    <w:rsid w:val="000D1F49"/>
    <w:rPr>
      <w:sz w:val="18"/>
      <w:szCs w:val="18"/>
    </w:rPr>
  </w:style>
  <w:style w:type="paragraph" w:styleId="Lijstnummering">
    <w:name w:val="List Number"/>
    <w:basedOn w:val="Standa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Standaardalinea-lettertype"/>
    <w:uiPriority w:val="99"/>
    <w:semiHidden/>
    <w:rsid w:val="000D1F49"/>
    <w:rPr>
      <w:color w:val="8E58B6" w:themeColor="hyperlink"/>
      <w:u w:val="single"/>
    </w:rPr>
  </w:style>
  <w:style w:type="paragraph" w:styleId="Onderwerpvanopmerking">
    <w:name w:val="annotation subject"/>
    <w:basedOn w:val="Tekstopmerking"/>
    <w:next w:val="Tekstopmerking"/>
    <w:link w:val="OnderwerpvanopmerkingChar"/>
    <w:uiPriority w:val="99"/>
    <w:semiHidden/>
    <w:unhideWhenUsed/>
    <w:rsid w:val="000D1F49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Geenafstand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el">
    <w:name w:val="Title"/>
    <w:basedOn w:val="Standaard"/>
    <w:next w:val="Standaard"/>
    <w:link w:val="TitelChar"/>
    <w:uiPriority w:val="10"/>
    <w:qFormat/>
    <w:rsid w:val="004E63C1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character" w:customStyle="1" w:styleId="TitelChar">
    <w:name w:val="Titel Char"/>
    <w:basedOn w:val="Standaardalinea-lettertype"/>
    <w:link w:val="Titel"/>
    <w:uiPriority w:val="10"/>
    <w:rsid w:val="004E63C1"/>
    <w:rPr>
      <w:rFonts w:asciiTheme="majorHAnsi" w:eastAsia="Times New Roman" w:hAnsiTheme="majorHAnsi" w:cs="Georgia"/>
      <w:b/>
      <w:bCs/>
      <w:color w:val="6D509B" w:themeColor="accent1"/>
      <w:sz w:val="48"/>
      <w:szCs w:val="51"/>
    </w:rPr>
  </w:style>
  <w:style w:type="paragraph" w:styleId="Lijstopsomteken2">
    <w:name w:val="List Bullet 2"/>
    <w:basedOn w:val="Standa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Standaardtabel"/>
    <w:uiPriority w:val="99"/>
    <w:rsid w:val="000D1F49"/>
    <w:tblPr/>
    <w:trPr>
      <w:cantSplit/>
    </w:trPr>
  </w:style>
  <w:style w:type="character" w:customStyle="1" w:styleId="Kop4Char">
    <w:name w:val="Kop 4 Char"/>
    <w:basedOn w:val="Standaardalinea-lettertype"/>
    <w:link w:val="Kop4"/>
    <w:uiPriority w:val="1"/>
    <w:rsid w:val="00444441"/>
    <w:rPr>
      <w:rFonts w:asciiTheme="majorHAnsi" w:hAnsiTheme="majorHAnsi"/>
      <w:caps/>
      <w:sz w:val="18"/>
      <w:szCs w:val="25"/>
    </w:rPr>
  </w:style>
  <w:style w:type="character" w:customStyle="1" w:styleId="Kop5Char">
    <w:name w:val="Kop 5 Char"/>
    <w:basedOn w:val="Kop2Char"/>
    <w:link w:val="Kop5"/>
    <w:uiPriority w:val="1"/>
    <w:rsid w:val="00444441"/>
    <w:rPr>
      <w:rFonts w:asciiTheme="majorHAnsi" w:hAnsiTheme="majorHAnsi"/>
      <w:b w:val="0"/>
      <w:bCs w:val="0"/>
      <w:color w:val="6D509B" w:themeColor="accent1"/>
      <w:sz w:val="24"/>
      <w:szCs w:val="32"/>
      <w:lang w:eastAsia="zh-CN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CD4532"/>
    <w:rPr>
      <w:rFonts w:asciiTheme="majorHAnsi" w:eastAsiaTheme="majorEastAsia" w:hAnsiTheme="majorHAnsi" w:cstheme="majorBidi"/>
      <w:color w:val="36284D" w:themeColor="accent1" w:themeShade="7F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CD4532"/>
    <w:rPr>
      <w:rFonts w:asciiTheme="majorHAnsi" w:eastAsiaTheme="majorEastAsia" w:hAnsiTheme="majorHAnsi" w:cstheme="majorBidi"/>
      <w:i/>
      <w:iCs/>
      <w:color w:val="36284D" w:themeColor="accent1" w:themeShade="7F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Inhopg2">
    <w:name w:val="toc 2"/>
    <w:basedOn w:val="Standaard"/>
    <w:next w:val="Standa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Inhopg3">
    <w:name w:val="toc 3"/>
    <w:basedOn w:val="Standaard"/>
    <w:next w:val="Standa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Lijstmetafbeeldingen">
    <w:name w:val="table of figures"/>
    <w:basedOn w:val="Standaard"/>
    <w:next w:val="Standa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jstnummering2">
    <w:name w:val="List Number 2"/>
    <w:basedOn w:val="Standa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GevolgdeHyperlink">
    <w:name w:val="FollowedHyperlink"/>
    <w:basedOn w:val="Standaardalinea-lettertype"/>
    <w:uiPriority w:val="99"/>
    <w:semiHidden/>
    <w:unhideWhenUsed/>
    <w:rsid w:val="000D1F49"/>
    <w:rPr>
      <w:color w:val="7F6F6F" w:themeColor="followedHyperlink"/>
      <w:u w:val="single"/>
    </w:rPr>
  </w:style>
  <w:style w:type="paragraph" w:styleId="Normaalweb">
    <w:name w:val="Normal (Web)"/>
    <w:basedOn w:val="Standa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elvanboek">
    <w:name w:val="Book Title"/>
    <w:basedOn w:val="Standaardalinea-lettertype"/>
    <w:uiPriority w:val="33"/>
    <w:semiHidden/>
    <w:rsid w:val="000D1F49"/>
    <w:rPr>
      <w:b/>
      <w:bCs/>
      <w:i/>
      <w:iCs/>
      <w:spacing w:val="5"/>
    </w:rPr>
  </w:style>
  <w:style w:type="paragraph" w:styleId="Kopvaninhoudsopgave">
    <w:name w:val="TOC Heading"/>
    <w:basedOn w:val="Standaard"/>
    <w:next w:val="Standa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kst">
    <w:name w:val="macro"/>
    <w:link w:val="Macroteks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kstChar">
    <w:name w:val="Macrotekst Char"/>
    <w:basedOn w:val="Standaardalinea-lettertype"/>
    <w:link w:val="Macrotekst"/>
    <w:uiPriority w:val="99"/>
    <w:semiHidden/>
    <w:rsid w:val="00A2266E"/>
    <w:rPr>
      <w:rFonts w:ascii="Consolas" w:hAnsi="Consolas"/>
      <w:sz w:val="20"/>
      <w:szCs w:val="20"/>
    </w:rPr>
  </w:style>
  <w:style w:type="paragraph" w:styleId="Plattetekst">
    <w:name w:val="Body Text"/>
    <w:basedOn w:val="Standaard"/>
    <w:link w:val="PlattetekstChar"/>
    <w:uiPriority w:val="1"/>
    <w:semiHidden/>
    <w:unhideWhenUsed/>
    <w:qFormat/>
    <w:rsid w:val="00632608"/>
    <w:pPr>
      <w:spacing w:after="120"/>
    </w:pPr>
  </w:style>
  <w:style w:type="character" w:customStyle="1" w:styleId="PlattetekstChar">
    <w:name w:val="Platte tekst Char"/>
    <w:basedOn w:val="Standaardalinea-lettertype"/>
    <w:link w:val="Plattetekst"/>
    <w:uiPriority w:val="1"/>
    <w:semiHidden/>
    <w:rsid w:val="00632608"/>
  </w:style>
  <w:style w:type="character" w:styleId="Tekstvantijdelijkeaanduiding">
    <w:name w:val="Placeholder Text"/>
    <w:basedOn w:val="Standaardalinea-lettertype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Standaardalinea-lettertype"/>
    <w:uiPriority w:val="99"/>
    <w:semiHidden/>
    <w:rsid w:val="007853C8"/>
    <w:rPr>
      <w:color w:val="605E5C"/>
      <w:shd w:val="clear" w:color="auto" w:fill="E1DFDD"/>
    </w:rPr>
  </w:style>
  <w:style w:type="paragraph" w:styleId="Lijstalinea">
    <w:name w:val="List Paragraph"/>
    <w:basedOn w:val="Standaard"/>
    <w:link w:val="LijstalineaChar"/>
    <w:uiPriority w:val="34"/>
    <w:semiHidden/>
    <w:qFormat/>
    <w:rsid w:val="008E3C34"/>
    <w:pPr>
      <w:ind w:left="720"/>
      <w:contextualSpacing/>
    </w:pPr>
  </w:style>
  <w:style w:type="paragraph" w:customStyle="1" w:styleId="BulletList">
    <w:name w:val="Bullet List"/>
    <w:basedOn w:val="Lijstalinea"/>
    <w:link w:val="BulletListChar"/>
    <w:uiPriority w:val="1"/>
    <w:qFormat/>
    <w:rsid w:val="00690E3F"/>
    <w:pPr>
      <w:spacing w:line="360" w:lineRule="auto"/>
      <w:ind w:left="0"/>
    </w:pPr>
    <w:rPr>
      <w:rFonts w:eastAsia="Times New Roman" w:cs="Times"/>
      <w:szCs w:val="26"/>
    </w:rPr>
  </w:style>
  <w:style w:type="character" w:customStyle="1" w:styleId="LijstalineaChar">
    <w:name w:val="Lijstalinea Char"/>
    <w:basedOn w:val="Standaardalinea-lettertype"/>
    <w:link w:val="Lijstalinea"/>
    <w:uiPriority w:val="34"/>
    <w:semiHidden/>
    <w:rsid w:val="008E3C34"/>
    <w:rPr>
      <w:sz w:val="22"/>
    </w:rPr>
  </w:style>
  <w:style w:type="character" w:customStyle="1" w:styleId="BulletListChar">
    <w:name w:val="Bullet List Char"/>
    <w:basedOn w:val="LijstalineaChar"/>
    <w:link w:val="BulletList"/>
    <w:uiPriority w:val="1"/>
    <w:rsid w:val="00690E3F"/>
    <w:rPr>
      <w:rFonts w:eastAsia="Times New Roman" w:cs="Times"/>
      <w:sz w:val="20"/>
      <w:szCs w:val="26"/>
    </w:rPr>
  </w:style>
  <w:style w:type="paragraph" w:customStyle="1" w:styleId="ImagePlaceholder">
    <w:name w:val="Image Placeholder"/>
    <w:basedOn w:val="Standaard"/>
    <w:uiPriority w:val="1"/>
    <w:semiHidden/>
    <w:qFormat/>
    <w:rsid w:val="00092B58"/>
    <w:rPr>
      <w:color w:val="000000" w:themeColor="text1"/>
      <w:sz w:val="1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glossaryDocument" Target="glossary/document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asGaillard\AppData\Roaming\Microsoft\Templates\Creative%20teaching%20resum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C3AB98CED0A7409886AF17E5E49F85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30801D8-152D-46FB-81B6-EA122C888846}"/>
      </w:docPartPr>
      <w:docPartBody>
        <w:p w:rsidR="00CC7677" w:rsidRDefault="00CC7677">
          <w:pPr>
            <w:pStyle w:val="C3AB98CED0A7409886AF17E5E49F855D"/>
          </w:pPr>
          <w:r w:rsidRPr="00461532">
            <w:t>PHONE</w:t>
          </w:r>
        </w:p>
      </w:docPartBody>
    </w:docPart>
    <w:docPart>
      <w:docPartPr>
        <w:name w:val="749CAB3F207D48D5AF1F3684E7198DA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7CE8876-799D-46E9-AB55-2768A224CE44}"/>
      </w:docPartPr>
      <w:docPartBody>
        <w:p w:rsidR="00CC7677" w:rsidRDefault="00CC7677">
          <w:pPr>
            <w:pStyle w:val="749CAB3F207D48D5AF1F3684E7198DA0"/>
          </w:pPr>
          <w:r w:rsidRPr="00461532">
            <w:t>EMAIL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Posterama">
    <w:panose1 w:val="020B0504020200020000"/>
    <w:charset w:val="00"/>
    <w:family w:val="swiss"/>
    <w:pitch w:val="variable"/>
    <w:sig w:usb0="A11526FF" w:usb1="D000204B" w:usb2="0001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Times">
    <w:altName w:val="Sylfaen"/>
    <w:panose1 w:val="020B06040202020202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7677"/>
    <w:rsid w:val="00CC7677"/>
    <w:rsid w:val="00D24426"/>
    <w:rsid w:val="00DF40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link w:val="Kop1Char"/>
    <w:uiPriority w:val="1"/>
    <w:qFormat/>
    <w:pPr>
      <w:tabs>
        <w:tab w:val="left" w:pos="2520"/>
        <w:tab w:val="left" w:pos="3360"/>
      </w:tabs>
      <w:spacing w:before="120" w:after="120" w:line="271" w:lineRule="auto"/>
      <w:outlineLvl w:val="0"/>
    </w:pPr>
    <w:rPr>
      <w:rFonts w:asciiTheme="majorHAnsi" w:eastAsiaTheme="minorHAnsi" w:hAnsiTheme="majorHAnsi"/>
      <w:b/>
      <w:caps/>
      <w:color w:val="4472C4" w:themeColor="accent1"/>
      <w:kern w:val="0"/>
      <w:sz w:val="28"/>
      <w:szCs w:val="28"/>
      <w14:ligatures w14:val="none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C3AB98CED0A7409886AF17E5E49F855D">
    <w:name w:val="C3AB98CED0A7409886AF17E5E49F855D"/>
  </w:style>
  <w:style w:type="paragraph" w:customStyle="1" w:styleId="749CAB3F207D48D5AF1F3684E7198DA0">
    <w:name w:val="749CAB3F207D48D5AF1F3684E7198DA0"/>
  </w:style>
  <w:style w:type="character" w:customStyle="1" w:styleId="Kop1Char">
    <w:name w:val="Kop 1 Char"/>
    <w:basedOn w:val="Standaardalinea-lettertype"/>
    <w:link w:val="Kop1"/>
    <w:uiPriority w:val="1"/>
    <w:rPr>
      <w:rFonts w:asciiTheme="majorHAnsi" w:eastAsiaTheme="minorHAnsi" w:hAnsiTheme="majorHAnsi"/>
      <w:b/>
      <w:caps/>
      <w:color w:val="4472C4" w:themeColor="accent1"/>
      <w:kern w:val="0"/>
      <w:sz w:val="28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ustom 13">
      <a:dk1>
        <a:sysClr val="windowText" lastClr="000000"/>
      </a:dk1>
      <a:lt1>
        <a:sysClr val="window" lastClr="FFFFFF"/>
      </a:lt1>
      <a:dk2>
        <a:srgbClr val="444D26"/>
      </a:dk2>
      <a:lt2>
        <a:srgbClr val="FEFAC9"/>
      </a:lt2>
      <a:accent1>
        <a:srgbClr val="6D509B"/>
      </a:accent1>
      <a:accent2>
        <a:srgbClr val="F3A447"/>
      </a:accent2>
      <a:accent3>
        <a:srgbClr val="E7BC29"/>
      </a:accent3>
      <a:accent4>
        <a:srgbClr val="D092A7"/>
      </a:accent4>
      <a:accent5>
        <a:srgbClr val="9C85C0"/>
      </a:accent5>
      <a:accent6>
        <a:srgbClr val="809EC2"/>
      </a:accent6>
      <a:hlink>
        <a:srgbClr val="8E58B6"/>
      </a:hlink>
      <a:folHlink>
        <a:srgbClr val="7F6F6F"/>
      </a:folHlink>
    </a:clrScheme>
    <a:fontScheme name="Custom 2">
      <a:majorFont>
        <a:latin typeface="Posterama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6" ma:contentTypeDescription="Create a new document." ma:contentTypeScope="" ma:versionID="ac37c1753acd5e330d2062ccec26ea66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3b340c7101c92c5120abd06486f94548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1E26171-167A-43E5-B745-B4D13001E94E}">
  <ds:schemaRefs>
    <ds:schemaRef ds:uri="http://schemas.openxmlformats.org/officeDocument/2006/bibliography"/>
    <ds:schemaRef ds:uri="http://www.w3.org/2000/xmlns/"/>
  </ds:schemaRefs>
</ds:datastoreItem>
</file>

<file path=customXml/itemProps2.xml><?xml version="1.0" encoding="utf-8"?>
<ds:datastoreItem xmlns:ds="http://schemas.openxmlformats.org/officeDocument/2006/customXml" ds:itemID="{0ECE7D77-1D80-419A-896A-95F04F8FED80}">
  <ds:schemaRefs>
    <ds:schemaRef ds:uri="http://schemas.microsoft.com/office/2006/metadata/contentType"/>
    <ds:schemaRef ds:uri="http://schemas.microsoft.com/office/2006/metadata/properties/metaAttributes"/>
    <ds:schemaRef ds:uri="http://www.w3.org/2000/xmlns/"/>
    <ds:schemaRef ds:uri="http://www.w3.org/2001/XMLSchema"/>
    <ds:schemaRef ds:uri="http://schemas.microsoft.com/sharepoint/v3"/>
    <ds:schemaRef ds:uri="71af3243-3dd4-4a8d-8c0d-dd76da1f02a5"/>
    <ds:schemaRef ds:uri="16c05727-aa75-4e4a-9b5f-8a80a1165891"/>
    <ds:schemaRef ds:uri="230e9df3-be65-4c73-a93b-d1236ebd677e"/>
  </ds:schemaRefs>
</ds:datastoreItem>
</file>

<file path=customXml/itemProps3.xml><?xml version="1.0" encoding="utf-8"?>
<ds:datastoreItem xmlns:ds="http://schemas.openxmlformats.org/officeDocument/2006/customXml" ds:itemID="{3605AE37-0590-4098-8F0F-597D2284DD6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A142532E-FE81-4AEB-A1B7-A32D6DD49CFD}">
  <ds:schemaRefs>
    <ds:schemaRef ds:uri="http://schemas.microsoft.com/office/2006/metadata/properties"/>
    <ds:schemaRef ds:uri="http://www.w3.org/2000/xmlns/"/>
    <ds:schemaRef ds:uri="http://schemas.microsoft.com/sharepoint/v3"/>
    <ds:schemaRef ds:uri="http://www.w3.org/2001/XMLSchema-instance"/>
    <ds:schemaRef ds:uri="71af3243-3dd4-4a8d-8c0d-dd76da1f02a5"/>
    <ds:schemaRef ds:uri="http://schemas.microsoft.com/office/infopath/2007/PartnerControls"/>
    <ds:schemaRef ds:uri="230e9df3-be65-4c73-a93b-d1236ebd677e"/>
  </ds:schemaRefs>
</ds:datastoreItem>
</file>

<file path=docMetadata/LabelInfo.xml><?xml version="1.0" encoding="utf-8"?>
<clbl:labelList xmlns:clbl="http://schemas.microsoft.com/office/2020/mipLabelMetadata"/>
</file>

<file path=docProps/app.xml><?xml version="1.0" encoding="utf-8"?>
<Properties xmlns="http://schemas.openxmlformats.org/officeDocument/2006/extended-properties" xmlns:vt="http://schemas.openxmlformats.org/officeDocument/2006/docPropsVTypes">
  <Template>Creative%20teaching%20resume.dotx</Template>
  <TotalTime>0</TotalTime>
  <Pages>2</Pages>
  <Words>175</Words>
  <Characters>966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2026-01-18T23:08:00Z</dcterms:created>
  <dcterms:modified xsi:type="dcterms:W3CDTF">2026-01-18T23:08:00Z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